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91A3B" w14:textId="77777777" w:rsidR="00FE5194" w:rsidRDefault="00FE5194" w:rsidP="00624B8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00B9B" w14:textId="7E3CA728" w:rsidR="00624B8D" w:rsidRDefault="00624B8D" w:rsidP="00624B8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8D">
        <w:rPr>
          <w:rFonts w:ascii="Times New Roman" w:hAnsi="Times New Roman" w:cs="Times New Roman"/>
          <w:b/>
          <w:sz w:val="24"/>
          <w:szCs w:val="24"/>
        </w:rPr>
        <w:t xml:space="preserve">ПРЕФЕКТУРА </w:t>
      </w:r>
      <w:r w:rsidR="00FE51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24B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24B8D">
        <w:rPr>
          <w:rFonts w:ascii="Times New Roman" w:hAnsi="Times New Roman" w:cs="Times New Roman"/>
          <w:b/>
          <w:sz w:val="24"/>
          <w:szCs w:val="24"/>
        </w:rPr>
        <w:t>ЮГО-ВОСТОЧНОГО</w:t>
      </w:r>
      <w:proofErr w:type="gramEnd"/>
      <w:r w:rsidR="00FE51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1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B8D">
        <w:rPr>
          <w:rFonts w:ascii="Times New Roman" w:hAnsi="Times New Roman" w:cs="Times New Roman"/>
          <w:b/>
          <w:sz w:val="24"/>
          <w:szCs w:val="24"/>
        </w:rPr>
        <w:t>АДМИНИСТРАТИВНОГО</w:t>
      </w:r>
    </w:p>
    <w:p w14:paraId="34E7837C" w14:textId="670A1DEF" w:rsidR="00624B8D" w:rsidRDefault="00624B8D" w:rsidP="00624B8D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8D">
        <w:rPr>
          <w:rFonts w:ascii="Times New Roman" w:hAnsi="Times New Roman" w:cs="Times New Roman"/>
          <w:b/>
          <w:sz w:val="24"/>
          <w:szCs w:val="24"/>
        </w:rPr>
        <w:t>ОКРУГА ГОРОДА МОСКВЫ</w:t>
      </w:r>
    </w:p>
    <w:p w14:paraId="57DDF458" w14:textId="62147CAA" w:rsidR="00624B8D" w:rsidRPr="00624B8D" w:rsidRDefault="00624B8D" w:rsidP="00FE5194">
      <w:pPr>
        <w:spacing w:after="0"/>
        <w:ind w:left="-709"/>
        <w:rPr>
          <w:rFonts w:ascii="Times New Roman" w:hAnsi="Times New Roman" w:cs="Times New Roman"/>
          <w:b/>
          <w:i/>
          <w:sz w:val="26"/>
          <w:szCs w:val="26"/>
        </w:rPr>
      </w:pPr>
      <w:r w:rsidRPr="00624B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5F692F8" wp14:editId="69FBEE64">
            <wp:extent cx="216217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6472" cy="152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</w:t>
      </w:r>
      <w:r w:rsidR="00012322" w:rsidRPr="00624B8D">
        <w:rPr>
          <w:rFonts w:ascii="Times New Roman" w:hAnsi="Times New Roman" w:cs="Times New Roman"/>
          <w:b/>
          <w:i/>
          <w:sz w:val="26"/>
          <w:szCs w:val="26"/>
        </w:rPr>
        <w:t>ЗАЯВКА</w:t>
      </w:r>
    </w:p>
    <w:p w14:paraId="4F846A8F" w14:textId="0B149919" w:rsidR="00012322" w:rsidRPr="00624B8D" w:rsidRDefault="00012322" w:rsidP="00FE5194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24B8D">
        <w:rPr>
          <w:rFonts w:ascii="Times New Roman" w:hAnsi="Times New Roman" w:cs="Times New Roman"/>
          <w:b/>
          <w:i/>
          <w:sz w:val="26"/>
          <w:szCs w:val="26"/>
        </w:rPr>
        <w:t xml:space="preserve">на участие в </w:t>
      </w:r>
      <w:r w:rsidRPr="00624B8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фестивале </w:t>
      </w:r>
      <w:r w:rsidR="00624B8D" w:rsidRPr="00624B8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«ФЛОРА и ФАУНА»</w:t>
      </w:r>
      <w:r w:rsidR="004038E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в сфере общепита</w:t>
      </w:r>
      <w:bookmarkStart w:id="0" w:name="_GoBack"/>
      <w:bookmarkEnd w:id="0"/>
    </w:p>
    <w:p w14:paraId="5E0216F3" w14:textId="42F14128" w:rsidR="008502B2" w:rsidRPr="00624B8D" w:rsidRDefault="00012322" w:rsidP="00A23937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>*Обращаем Ваше внимание, что в заявке необходимо заполнить все графы.</w:t>
      </w:r>
    </w:p>
    <w:p w14:paraId="68269113" w14:textId="77777777" w:rsidR="00861109" w:rsidRPr="00624B8D" w:rsidRDefault="00012322" w:rsidP="00A23937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>Заявка с пустыми графами</w:t>
      </w:r>
      <w:r w:rsidR="008502B2"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и неполным пакетом документов</w:t>
      </w: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к рассмотрению </w:t>
      </w:r>
      <w:r w:rsidR="008502B2"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 </w:t>
      </w:r>
    </w:p>
    <w:p w14:paraId="533A0960" w14:textId="7392F74F" w:rsidR="00012322" w:rsidRPr="00624B8D" w:rsidRDefault="00012322" w:rsidP="00A23937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>не принимается.</w:t>
      </w:r>
    </w:p>
    <w:p w14:paraId="5FAAB9A8" w14:textId="77777777" w:rsidR="00012322" w:rsidRPr="00824A99" w:rsidRDefault="00012322" w:rsidP="0001232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5034"/>
        <w:gridCol w:w="3796"/>
      </w:tblGrid>
      <w:tr w:rsidR="00215278" w:rsidRPr="00853FAA" w14:paraId="6B99AEB0" w14:textId="77777777" w:rsidTr="00624B8D">
        <w:tc>
          <w:tcPr>
            <w:tcW w:w="515" w:type="dxa"/>
            <w:vMerge w:val="restart"/>
            <w:vAlign w:val="center"/>
          </w:tcPr>
          <w:p w14:paraId="33FE7E45" w14:textId="77777777" w:rsidR="00215278" w:rsidRPr="00853FAA" w:rsidRDefault="00215278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453EFB40" w14:textId="77777777" w:rsidR="00215278" w:rsidRPr="00853FAA" w:rsidRDefault="00215278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53F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(юридического лица,  индивидуального предпринимателя)</w:t>
            </w:r>
          </w:p>
        </w:tc>
        <w:tc>
          <w:tcPr>
            <w:tcW w:w="3796" w:type="dxa"/>
          </w:tcPr>
          <w:p w14:paraId="1C39AC74" w14:textId="77777777" w:rsidR="00215278" w:rsidRPr="00853FAA" w:rsidRDefault="00215278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78" w:rsidRPr="00853FAA" w14:paraId="443BEA45" w14:textId="77777777" w:rsidTr="00624B8D">
        <w:tc>
          <w:tcPr>
            <w:tcW w:w="515" w:type="dxa"/>
            <w:vMerge/>
            <w:vAlign w:val="center"/>
          </w:tcPr>
          <w:p w14:paraId="2D557C35" w14:textId="77777777" w:rsidR="00215278" w:rsidRPr="00853FAA" w:rsidRDefault="00215278" w:rsidP="00215278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438AC436" w14:textId="0ABC25DD" w:rsidR="00215278" w:rsidRPr="00853FAA" w:rsidRDefault="00215278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47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47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14:paraId="3D9625FB" w14:textId="77777777" w:rsidR="00215278" w:rsidRPr="00853FAA" w:rsidRDefault="00215278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22" w:rsidRPr="00853FAA" w14:paraId="4B2696E4" w14:textId="77777777" w:rsidTr="00624B8D">
        <w:tc>
          <w:tcPr>
            <w:tcW w:w="515" w:type="dxa"/>
            <w:vAlign w:val="center"/>
          </w:tcPr>
          <w:p w14:paraId="193A86AA" w14:textId="77777777" w:rsidR="00012322" w:rsidRPr="00853FAA" w:rsidRDefault="00012322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754CE0C6" w14:textId="071D0727" w:rsidR="00012322" w:rsidRPr="00853FAA" w:rsidRDefault="00012322" w:rsidP="0001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(ФИО, телефон, электронная почта)</w:t>
            </w:r>
          </w:p>
        </w:tc>
        <w:tc>
          <w:tcPr>
            <w:tcW w:w="3796" w:type="dxa"/>
          </w:tcPr>
          <w:p w14:paraId="215814E7" w14:textId="77777777" w:rsidR="00012322" w:rsidRPr="00853FAA" w:rsidRDefault="00012322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7D5E18A4" w14:textId="77777777" w:rsidTr="00624B8D">
        <w:tc>
          <w:tcPr>
            <w:tcW w:w="515" w:type="dxa"/>
            <w:vAlign w:val="center"/>
          </w:tcPr>
          <w:p w14:paraId="01CF79E5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0F8405A9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796" w:type="dxa"/>
          </w:tcPr>
          <w:p w14:paraId="56D9D21A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328922D5" w14:textId="77777777" w:rsidTr="00624B8D">
        <w:tc>
          <w:tcPr>
            <w:tcW w:w="515" w:type="dxa"/>
            <w:vAlign w:val="center"/>
          </w:tcPr>
          <w:p w14:paraId="1DE44CAF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5A5E87DA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796" w:type="dxa"/>
          </w:tcPr>
          <w:p w14:paraId="778E8B76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1D" w:rsidRPr="00853FAA" w14:paraId="61227712" w14:textId="77777777" w:rsidTr="00624B8D">
        <w:tc>
          <w:tcPr>
            <w:tcW w:w="515" w:type="dxa"/>
            <w:vMerge w:val="restart"/>
            <w:vAlign w:val="center"/>
          </w:tcPr>
          <w:p w14:paraId="520A0DAF" w14:textId="77777777" w:rsidR="00925B1D" w:rsidRPr="00853FAA" w:rsidRDefault="00925B1D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0" w:type="dxa"/>
            <w:gridSpan w:val="2"/>
          </w:tcPr>
          <w:p w14:paraId="302A483F" w14:textId="46B4134E" w:rsidR="00925B1D" w:rsidRPr="008A011D" w:rsidRDefault="00925B1D" w:rsidP="00624B8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01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Карточка организации:</w:t>
            </w:r>
          </w:p>
        </w:tc>
      </w:tr>
      <w:tr w:rsidR="00925B1D" w:rsidRPr="00853FAA" w14:paraId="241EFA04" w14:textId="77777777" w:rsidTr="00624B8D">
        <w:tc>
          <w:tcPr>
            <w:tcW w:w="515" w:type="dxa"/>
            <w:vMerge/>
            <w:vAlign w:val="center"/>
          </w:tcPr>
          <w:p w14:paraId="6DF1B5C6" w14:textId="77777777" w:rsidR="00925B1D" w:rsidRPr="00853FAA" w:rsidRDefault="00925B1D" w:rsidP="00925B1D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6CD76ABB" w14:textId="5294E978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796" w:type="dxa"/>
          </w:tcPr>
          <w:p w14:paraId="1F26873D" w14:textId="77777777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1D" w:rsidRPr="00853FAA" w14:paraId="6058EA0C" w14:textId="77777777" w:rsidTr="00624B8D">
        <w:tc>
          <w:tcPr>
            <w:tcW w:w="515" w:type="dxa"/>
            <w:vMerge/>
            <w:vAlign w:val="center"/>
          </w:tcPr>
          <w:p w14:paraId="7791D08C" w14:textId="77777777" w:rsidR="00925B1D" w:rsidRPr="00853FAA" w:rsidRDefault="00925B1D" w:rsidP="00925B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2FFA76AF" w14:textId="7F73F2CF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796" w:type="dxa"/>
          </w:tcPr>
          <w:p w14:paraId="36A7D9BD" w14:textId="77777777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1D" w:rsidRPr="00853FAA" w14:paraId="1042C8CD" w14:textId="77777777" w:rsidTr="00624B8D">
        <w:tc>
          <w:tcPr>
            <w:tcW w:w="515" w:type="dxa"/>
            <w:vMerge/>
            <w:vAlign w:val="center"/>
          </w:tcPr>
          <w:p w14:paraId="7C80C6FD" w14:textId="77777777" w:rsidR="00925B1D" w:rsidRPr="00853FAA" w:rsidRDefault="00925B1D" w:rsidP="00925B1D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735ED6B0" w14:textId="10CBC1F4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796" w:type="dxa"/>
          </w:tcPr>
          <w:p w14:paraId="185F04AB" w14:textId="77777777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1D" w:rsidRPr="00853FAA" w14:paraId="6D304608" w14:textId="77777777" w:rsidTr="00624B8D">
        <w:tc>
          <w:tcPr>
            <w:tcW w:w="515" w:type="dxa"/>
            <w:vMerge/>
            <w:vAlign w:val="center"/>
          </w:tcPr>
          <w:p w14:paraId="55A0A94B" w14:textId="77777777" w:rsidR="00925B1D" w:rsidRPr="00853FAA" w:rsidRDefault="00925B1D" w:rsidP="00925B1D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0F8B9377" w14:textId="0570A4B6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ОГРИП</w:t>
            </w:r>
          </w:p>
        </w:tc>
        <w:tc>
          <w:tcPr>
            <w:tcW w:w="3796" w:type="dxa"/>
          </w:tcPr>
          <w:p w14:paraId="78A50150" w14:textId="77777777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1D" w:rsidRPr="00853FAA" w14:paraId="7BB3E3D7" w14:textId="77777777" w:rsidTr="00624B8D">
        <w:tc>
          <w:tcPr>
            <w:tcW w:w="515" w:type="dxa"/>
            <w:vAlign w:val="center"/>
          </w:tcPr>
          <w:p w14:paraId="5B4C82C2" w14:textId="77777777" w:rsidR="00925B1D" w:rsidRPr="00853FAA" w:rsidRDefault="00925B1D" w:rsidP="00FE51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381968D0" w14:textId="77777777" w:rsidR="00925B1D" w:rsidRDefault="00925B1D" w:rsidP="00925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14:paraId="21412352" w14:textId="77777777" w:rsidR="00925B1D" w:rsidRPr="00853FAA" w:rsidRDefault="00925B1D" w:rsidP="00624B8D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3796" w:type="dxa"/>
          </w:tcPr>
          <w:p w14:paraId="5AF4C845" w14:textId="77777777" w:rsidR="00925B1D" w:rsidRPr="00853FAA" w:rsidRDefault="00925B1D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64609BD8" w14:textId="77777777" w:rsidTr="00624B8D">
        <w:tc>
          <w:tcPr>
            <w:tcW w:w="515" w:type="dxa"/>
            <w:vAlign w:val="center"/>
          </w:tcPr>
          <w:p w14:paraId="358A6412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192DE1E1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Сайт организации (компании) (при наличии)</w:t>
            </w:r>
          </w:p>
        </w:tc>
        <w:tc>
          <w:tcPr>
            <w:tcW w:w="3796" w:type="dxa"/>
          </w:tcPr>
          <w:p w14:paraId="103F3854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6A4D087B" w14:textId="77777777" w:rsidTr="00624B8D">
        <w:tc>
          <w:tcPr>
            <w:tcW w:w="515" w:type="dxa"/>
            <w:vAlign w:val="center"/>
          </w:tcPr>
          <w:p w14:paraId="29B0C691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7DBE812A" w14:textId="0375E82A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Ассортиментный перечень </w:t>
            </w:r>
            <w:r w:rsidR="009B2C9B" w:rsidRPr="00853FAA">
              <w:rPr>
                <w:rFonts w:ascii="Times New Roman" w:hAnsi="Times New Roman" w:cs="Times New Roman"/>
                <w:sz w:val="24"/>
                <w:szCs w:val="24"/>
              </w:rPr>
              <w:t>продукции, представляемой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на фестивальной площадке (наименование, масса и цена единицы). </w:t>
            </w:r>
          </w:p>
        </w:tc>
        <w:tc>
          <w:tcPr>
            <w:tcW w:w="3796" w:type="dxa"/>
          </w:tcPr>
          <w:p w14:paraId="106E15F5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497845C" w14:textId="77777777" w:rsidTr="00624B8D">
        <w:tc>
          <w:tcPr>
            <w:tcW w:w="515" w:type="dxa"/>
            <w:vAlign w:val="center"/>
          </w:tcPr>
          <w:p w14:paraId="284B4488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34" w:type="dxa"/>
          </w:tcPr>
          <w:p w14:paraId="6A90D3D2" w14:textId="00608445" w:rsidR="00E72D13" w:rsidRPr="00F528D1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8D1">
              <w:rPr>
                <w:rFonts w:ascii="Times New Roman" w:hAnsi="Times New Roman" w:cs="Times New Roman"/>
                <w:sz w:val="24"/>
                <w:szCs w:val="24"/>
              </w:rPr>
              <w:t>Ассортимент оригинальной (уникальной, инновационной) продукции</w:t>
            </w:r>
          </w:p>
        </w:tc>
        <w:tc>
          <w:tcPr>
            <w:tcW w:w="3796" w:type="dxa"/>
          </w:tcPr>
          <w:p w14:paraId="511B04E4" w14:textId="77777777" w:rsidR="00E72D13" w:rsidRPr="00F528D1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5E6DDCDD" w14:textId="77777777" w:rsidTr="00624B8D">
        <w:tc>
          <w:tcPr>
            <w:tcW w:w="515" w:type="dxa"/>
            <w:vAlign w:val="center"/>
          </w:tcPr>
          <w:p w14:paraId="13BD759F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66561114" w14:textId="40B3F94F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Ассортимент социально ориентированной продукции</w:t>
            </w:r>
            <w:r w:rsidR="00012322">
              <w:rPr>
                <w:rFonts w:ascii="Times New Roman" w:hAnsi="Times New Roman" w:cs="Times New Roman"/>
                <w:sz w:val="24"/>
                <w:szCs w:val="24"/>
              </w:rPr>
              <w:t xml:space="preserve"> (блюда, напитки)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(до 100 рублей)</w:t>
            </w:r>
          </w:p>
        </w:tc>
        <w:tc>
          <w:tcPr>
            <w:tcW w:w="3796" w:type="dxa"/>
          </w:tcPr>
          <w:p w14:paraId="0EDA0E93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302CF86E" w14:textId="77777777" w:rsidTr="00624B8D">
        <w:tc>
          <w:tcPr>
            <w:tcW w:w="515" w:type="dxa"/>
            <w:vAlign w:val="center"/>
          </w:tcPr>
          <w:p w14:paraId="37BF04B8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3624D90A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производственных помещений, состав помещений (цехов)</w:t>
            </w:r>
          </w:p>
        </w:tc>
        <w:tc>
          <w:tcPr>
            <w:tcW w:w="3796" w:type="dxa"/>
          </w:tcPr>
          <w:p w14:paraId="3EA73870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0A19996" w14:textId="77777777" w:rsidTr="00624B8D">
        <w:tc>
          <w:tcPr>
            <w:tcW w:w="515" w:type="dxa"/>
            <w:vAlign w:val="center"/>
          </w:tcPr>
          <w:p w14:paraId="48436256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5C2056EE" w14:textId="0DCF181E" w:rsidR="00E72D13" w:rsidRPr="00853FAA" w:rsidRDefault="00E72D13" w:rsidP="008A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торгово-технологического оборудования (тип, производитель), которое 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планируется использовать на площадке, потребляемая мощность</w:t>
            </w:r>
            <w:r w:rsidR="009B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6" w:type="dxa"/>
          </w:tcPr>
          <w:p w14:paraId="5FB3D28F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C9B" w:rsidRPr="00853FAA" w14:paraId="48099D6F" w14:textId="77777777" w:rsidTr="00624B8D">
        <w:tc>
          <w:tcPr>
            <w:tcW w:w="515" w:type="dxa"/>
            <w:vAlign w:val="center"/>
          </w:tcPr>
          <w:p w14:paraId="32B99E48" w14:textId="77777777" w:rsidR="009B2C9B" w:rsidRPr="00853FAA" w:rsidRDefault="009B2C9B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15FA0F3E" w14:textId="1A55E968" w:rsidR="009B2C9B" w:rsidRPr="00853FAA" w:rsidRDefault="009B2C9B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11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специализированного транспорта (или </w:t>
            </w:r>
            <w:proofErr w:type="spellStart"/>
            <w:r w:rsidRPr="008A011D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8A011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A011D">
              <w:rPr>
                <w:rFonts w:ascii="Times New Roman" w:hAnsi="Times New Roman" w:cs="Times New Roman"/>
                <w:sz w:val="24"/>
                <w:szCs w:val="24"/>
              </w:rPr>
              <w:t>ары</w:t>
            </w:r>
            <w:proofErr w:type="spellEnd"/>
            <w:r w:rsidRPr="008A011D">
              <w:rPr>
                <w:rFonts w:ascii="Times New Roman" w:hAnsi="Times New Roman" w:cs="Times New Roman"/>
                <w:sz w:val="24"/>
                <w:szCs w:val="24"/>
              </w:rPr>
              <w:t>) для доставки готовой продукции и/или полуфабрикатов, обеспечивающего санитарные условия и температурные режимы</w:t>
            </w:r>
          </w:p>
        </w:tc>
        <w:tc>
          <w:tcPr>
            <w:tcW w:w="3796" w:type="dxa"/>
          </w:tcPr>
          <w:p w14:paraId="35278442" w14:textId="77777777" w:rsidR="009B2C9B" w:rsidRPr="00853FAA" w:rsidRDefault="009B2C9B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E2E1339" w14:textId="77777777" w:rsidTr="00624B8D">
        <w:tc>
          <w:tcPr>
            <w:tcW w:w="515" w:type="dxa"/>
            <w:vAlign w:val="center"/>
          </w:tcPr>
          <w:p w14:paraId="34D77349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486E752F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в организации торгового обслуживания и питания при проведении городских массовых мероприятий (перечислить </w:t>
            </w:r>
            <w:proofErr w:type="gramStart"/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2 года)</w:t>
            </w:r>
          </w:p>
        </w:tc>
        <w:tc>
          <w:tcPr>
            <w:tcW w:w="3796" w:type="dxa"/>
          </w:tcPr>
          <w:p w14:paraId="509278B8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230BC04E" w14:textId="77777777" w:rsidTr="00624B8D">
        <w:tc>
          <w:tcPr>
            <w:tcW w:w="515" w:type="dxa"/>
            <w:vAlign w:val="center"/>
          </w:tcPr>
          <w:p w14:paraId="68A42628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7C58AC10" w14:textId="77777777" w:rsidR="00E72D13" w:rsidRPr="00853FAA" w:rsidRDefault="00E72D13" w:rsidP="00624B8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3F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Принадлежность к профессиональному сообществу (ассоциации, профсоюзы, СРО, с численностью не менее 30 членов и опытом работы не мене 1 года). Подтверждается копией свидетельства, иного документа.</w:t>
            </w:r>
          </w:p>
        </w:tc>
        <w:tc>
          <w:tcPr>
            <w:tcW w:w="3796" w:type="dxa"/>
          </w:tcPr>
          <w:p w14:paraId="70CDD25A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5BA8235" w14:textId="77777777" w:rsidTr="00624B8D">
        <w:tc>
          <w:tcPr>
            <w:tcW w:w="515" w:type="dxa"/>
            <w:vAlign w:val="center"/>
          </w:tcPr>
          <w:p w14:paraId="14DD42AF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0753FEF5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Отзывы в СМИ (при наличии)</w:t>
            </w:r>
          </w:p>
        </w:tc>
        <w:tc>
          <w:tcPr>
            <w:tcW w:w="3796" w:type="dxa"/>
          </w:tcPr>
          <w:p w14:paraId="3C68A624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535B99C9" w14:textId="77777777" w:rsidTr="00624B8D">
        <w:tc>
          <w:tcPr>
            <w:tcW w:w="515" w:type="dxa"/>
            <w:vAlign w:val="center"/>
          </w:tcPr>
          <w:p w14:paraId="2F21D78A" w14:textId="77777777" w:rsidR="00E72D13" w:rsidRPr="008A011D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40568A05" w14:textId="3C7B73C8" w:rsidR="00E72D13" w:rsidRPr="008A011D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11D">
              <w:rPr>
                <w:rFonts w:ascii="Times New Roman" w:hAnsi="Times New Roman" w:cs="Times New Roman"/>
                <w:sz w:val="24"/>
                <w:szCs w:val="24"/>
              </w:rPr>
              <w:t>Наличие документации, подтверждающей качество и безопасность реализуемой продукции</w:t>
            </w:r>
          </w:p>
        </w:tc>
        <w:tc>
          <w:tcPr>
            <w:tcW w:w="3796" w:type="dxa"/>
          </w:tcPr>
          <w:p w14:paraId="52F9C732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52B83CBB" w14:textId="77777777" w:rsidTr="00624B8D">
        <w:tc>
          <w:tcPr>
            <w:tcW w:w="515" w:type="dxa"/>
            <w:vAlign w:val="center"/>
          </w:tcPr>
          <w:p w14:paraId="73FF4737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235C10C1" w14:textId="36A27A14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терминалов для оплаты банковскими картами</w:t>
            </w:r>
            <w:r w:rsidR="00282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905">
              <w:t xml:space="preserve"> </w:t>
            </w:r>
            <w:r w:rsidR="00282905" w:rsidRPr="00282905">
              <w:rPr>
                <w:rFonts w:ascii="Times New Roman" w:hAnsi="Times New Roman" w:cs="Times New Roman"/>
                <w:sz w:val="24"/>
                <w:szCs w:val="24"/>
              </w:rPr>
              <w:t>Наличие контрольно-кассовой техники</w:t>
            </w:r>
          </w:p>
        </w:tc>
        <w:tc>
          <w:tcPr>
            <w:tcW w:w="3796" w:type="dxa"/>
          </w:tcPr>
          <w:p w14:paraId="1DFB74B0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0B7E24AD" w14:textId="77777777" w:rsidTr="00624B8D">
        <w:tc>
          <w:tcPr>
            <w:tcW w:w="515" w:type="dxa"/>
            <w:vAlign w:val="center"/>
          </w:tcPr>
          <w:p w14:paraId="45AAAD2F" w14:textId="77777777" w:rsidR="00E72D13" w:rsidRPr="00853FAA" w:rsidRDefault="00E72D13" w:rsidP="00E72D1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14:paraId="3FC2AE1B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на момент подачи заявки неисполненных предписаний контрольных органов (иных актов)</w:t>
            </w:r>
          </w:p>
        </w:tc>
        <w:tc>
          <w:tcPr>
            <w:tcW w:w="3796" w:type="dxa"/>
          </w:tcPr>
          <w:p w14:paraId="2A9E06F8" w14:textId="77777777" w:rsidR="00E72D13" w:rsidRPr="00853FAA" w:rsidRDefault="00E72D13" w:rsidP="0062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0A30C" w14:textId="77777777" w:rsidR="00FE5194" w:rsidRDefault="00FE5194" w:rsidP="000123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C243E8A" w14:textId="37B042D0" w:rsidR="00E72D13" w:rsidRPr="00853FAA" w:rsidRDefault="00E72D13" w:rsidP="000123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»______________ 201</w:t>
      </w:r>
      <w:r w:rsidR="007930C5">
        <w:rPr>
          <w:rFonts w:ascii="Times New Roman" w:hAnsi="Times New Roman" w:cs="Times New Roman"/>
          <w:sz w:val="24"/>
          <w:szCs w:val="24"/>
        </w:rPr>
        <w:t>8</w:t>
      </w:r>
      <w:r w:rsidRPr="00853FAA">
        <w:rPr>
          <w:rFonts w:ascii="Times New Roman" w:hAnsi="Times New Roman" w:cs="Times New Roman"/>
          <w:sz w:val="24"/>
          <w:szCs w:val="24"/>
        </w:rPr>
        <w:t xml:space="preserve"> г.</w:t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</w:r>
      <w:r w:rsidR="0001232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53FAA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5803695" w14:textId="77777777" w:rsidR="00E72D13" w:rsidRPr="00853FAA" w:rsidRDefault="00E72D13" w:rsidP="000123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 руководителя, ФИО)</w:t>
      </w:r>
    </w:p>
    <w:p w14:paraId="0A006822" w14:textId="26E2C5B8" w:rsidR="00E05856" w:rsidRDefault="00E72D13" w:rsidP="007930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>М.П.</w:t>
      </w:r>
    </w:p>
    <w:p w14:paraId="1BCBE101" w14:textId="77777777" w:rsidR="008502B2" w:rsidRPr="00853FAA" w:rsidRDefault="008502B2" w:rsidP="008502B2">
      <w:pPr>
        <w:jc w:val="both"/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853FAA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К заявке прилагаются:</w:t>
      </w:r>
    </w:p>
    <w:p w14:paraId="7C6C7516" w14:textId="77777777" w:rsidR="00CC7F79" w:rsidRPr="008A011D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Копии 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документов для юридических лиц: 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>свидетельства ОГРН, ИНН, КПП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7783AC1E" w14:textId="69927C2A" w:rsidR="008502B2" w:rsidRPr="008A011D" w:rsidRDefault="008502B2" w:rsidP="00CC7F79">
      <w:pPr>
        <w:ind w:left="720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>ли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копии устанавливающих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документов для физических лиц: свидетельства ОГРИП, ИНН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14:paraId="116EE30D" w14:textId="77777777" w:rsidR="008502B2" w:rsidRPr="008A011D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Выписка о внесении </w:t>
      </w:r>
      <w:proofErr w:type="gramStart"/>
      <w:r w:rsidRPr="008A011D">
        <w:rPr>
          <w:rFonts w:ascii="Times New Roman" w:hAnsi="Times New Roman" w:cs="Times New Roman"/>
          <w:spacing w:val="2"/>
          <w:sz w:val="24"/>
          <w:szCs w:val="24"/>
        </w:rPr>
        <w:t>сведении</w:t>
      </w:r>
      <w:proofErr w:type="gramEnd"/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о юридическом (физическом) лице ЕГРЮЛ (ЕГРИП) - </w:t>
      </w:r>
      <w:r w:rsidRPr="008A011D">
        <w:rPr>
          <w:rFonts w:ascii="Times New Roman" w:hAnsi="Times New Roman" w:cs="Times New Roman"/>
          <w:i/>
          <w:spacing w:val="2"/>
          <w:sz w:val="24"/>
          <w:szCs w:val="24"/>
        </w:rPr>
        <w:t>должна быть получена не ранее чем за 2 месяца до подачи заявки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14:paraId="097ADF21" w14:textId="486EA13E" w:rsidR="008502B2" w:rsidRPr="008A011D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Копии свидетельств на право собственности (копии договоров аренды) помещения, транспорта, </w:t>
      </w:r>
      <w:proofErr w:type="gramStart"/>
      <w:r w:rsidRPr="008A011D">
        <w:rPr>
          <w:rFonts w:ascii="Times New Roman" w:hAnsi="Times New Roman" w:cs="Times New Roman"/>
          <w:spacing w:val="2"/>
          <w:sz w:val="24"/>
          <w:szCs w:val="24"/>
        </w:rPr>
        <w:t>торгового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>-технологического</w:t>
      </w:r>
      <w:proofErr w:type="gramEnd"/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и холодильного оборудования;</w:t>
      </w:r>
    </w:p>
    <w:p w14:paraId="49CEB5CD" w14:textId="218172FF" w:rsidR="008502B2" w:rsidRPr="008A011D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>Презентация участника</w:t>
      </w:r>
      <w:r w:rsidR="00D1731D"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для оценки Экспертным советом (отображающая планируемый </w:t>
      </w:r>
      <w:r w:rsidR="00CC7F79" w:rsidRPr="008A011D">
        <w:rPr>
          <w:rFonts w:ascii="Times New Roman" w:hAnsi="Times New Roman" w:cs="Times New Roman"/>
          <w:spacing w:val="2"/>
          <w:sz w:val="24"/>
          <w:szCs w:val="24"/>
        </w:rPr>
        <w:t>к реализации ассортимент, меню</w:t>
      </w:r>
      <w:r w:rsidR="00D1731D" w:rsidRPr="008A011D">
        <w:rPr>
          <w:rFonts w:ascii="Times New Roman" w:hAnsi="Times New Roman" w:cs="Times New Roman"/>
          <w:spacing w:val="2"/>
          <w:sz w:val="24"/>
          <w:szCs w:val="24"/>
        </w:rPr>
        <w:t>)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- </w:t>
      </w:r>
      <w:r w:rsidRPr="008A011D">
        <w:rPr>
          <w:rFonts w:ascii="Times New Roman" w:hAnsi="Times New Roman" w:cs="Times New Roman"/>
          <w:i/>
          <w:spacing w:val="2"/>
          <w:sz w:val="24"/>
          <w:szCs w:val="24"/>
        </w:rPr>
        <w:t>на 1 листе</w:t>
      </w:r>
      <w:r w:rsidRPr="008A011D">
        <w:rPr>
          <w:rFonts w:ascii="Times New Roman" w:hAnsi="Times New Roman" w:cs="Times New Roman"/>
          <w:spacing w:val="2"/>
          <w:sz w:val="24"/>
          <w:szCs w:val="24"/>
        </w:rPr>
        <w:t>;</w:t>
      </w:r>
      <w:r w:rsidR="00D1731D" w:rsidRPr="008A011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1A2157E3" w14:textId="77777777" w:rsidR="008502B2" w:rsidRPr="008A011D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A011D">
        <w:rPr>
          <w:rFonts w:ascii="Times New Roman" w:hAnsi="Times New Roman" w:cs="Times New Roman"/>
          <w:spacing w:val="2"/>
          <w:sz w:val="24"/>
          <w:szCs w:val="24"/>
        </w:rPr>
        <w:t>Копии благодарственных писем, дипломов, грамот от уполномоченных органов государственной власти различных уровней, детских и социальных учреждений;</w:t>
      </w:r>
    </w:p>
    <w:p w14:paraId="0C354DD9" w14:textId="44AB740C" w:rsidR="008502B2" w:rsidRPr="00853FAA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Копии документов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подтверждающих 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качеств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 и безопасность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продукции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</w:t>
      </w:r>
    </w:p>
    <w:p w14:paraId="73F84204" w14:textId="1CD07FE5" w:rsidR="008502B2" w:rsidRPr="00853FAA" w:rsidRDefault="008502B2" w:rsidP="008502B2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Справки о членстве в профессиональном сообществе</w:t>
      </w:r>
      <w:r w:rsidR="00CC7F7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(</w:t>
      </w:r>
      <w:r w:rsidR="00CC7F79" w:rsidRPr="00A93989"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  <w:t>при наличии</w:t>
      </w:r>
      <w:r w:rsidR="00CC7F7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)</w:t>
      </w:r>
      <w:r w:rsidR="00A9398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14:paraId="6B183C3D" w14:textId="572CA362" w:rsidR="008502B2" w:rsidRPr="008502B2" w:rsidRDefault="008502B2" w:rsidP="00CC7F79">
      <w:pPr>
        <w:ind w:left="72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FA809B1" w14:textId="77777777" w:rsidR="00282905" w:rsidRPr="008502B2" w:rsidRDefault="00282905">
      <w:pPr>
        <w:ind w:left="72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sectPr w:rsidR="00282905" w:rsidRPr="008502B2" w:rsidSect="00624B8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7FD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E33A7"/>
    <w:multiLevelType w:val="hybridMultilevel"/>
    <w:tmpl w:val="B21096EE"/>
    <w:lvl w:ilvl="0" w:tplc="D3527B72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D4689"/>
    <w:multiLevelType w:val="hybridMultilevel"/>
    <w:tmpl w:val="ACB05022"/>
    <w:lvl w:ilvl="0" w:tplc="84BCB96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E84B48"/>
    <w:multiLevelType w:val="hybridMultilevel"/>
    <w:tmpl w:val="ACB05022"/>
    <w:lvl w:ilvl="0" w:tplc="84BCB96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E02A4A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67B74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943A9"/>
    <w:multiLevelType w:val="hybridMultilevel"/>
    <w:tmpl w:val="5EEAD4FC"/>
    <w:lvl w:ilvl="0" w:tplc="A09C2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4D71E8"/>
    <w:multiLevelType w:val="hybridMultilevel"/>
    <w:tmpl w:val="50648026"/>
    <w:lvl w:ilvl="0" w:tplc="7A1CFAB4">
      <w:start w:val="2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6D942856"/>
    <w:multiLevelType w:val="hybridMultilevel"/>
    <w:tmpl w:val="20CC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13"/>
    <w:rsid w:val="00012322"/>
    <w:rsid w:val="000412F5"/>
    <w:rsid w:val="0006749D"/>
    <w:rsid w:val="00140DC0"/>
    <w:rsid w:val="001A3346"/>
    <w:rsid w:val="00215278"/>
    <w:rsid w:val="00226181"/>
    <w:rsid w:val="00274BB9"/>
    <w:rsid w:val="00282905"/>
    <w:rsid w:val="004038E6"/>
    <w:rsid w:val="00464C83"/>
    <w:rsid w:val="004A61D4"/>
    <w:rsid w:val="005120DE"/>
    <w:rsid w:val="0059034B"/>
    <w:rsid w:val="005935CC"/>
    <w:rsid w:val="005E5A91"/>
    <w:rsid w:val="00624B8D"/>
    <w:rsid w:val="006636AB"/>
    <w:rsid w:val="006C370F"/>
    <w:rsid w:val="006E33F2"/>
    <w:rsid w:val="007930C5"/>
    <w:rsid w:val="007A610B"/>
    <w:rsid w:val="008502B2"/>
    <w:rsid w:val="00861109"/>
    <w:rsid w:val="00862902"/>
    <w:rsid w:val="00864284"/>
    <w:rsid w:val="008A011D"/>
    <w:rsid w:val="00925B1D"/>
    <w:rsid w:val="009B2C9B"/>
    <w:rsid w:val="00A23937"/>
    <w:rsid w:val="00A42823"/>
    <w:rsid w:val="00A57C34"/>
    <w:rsid w:val="00A93989"/>
    <w:rsid w:val="00BC1D6C"/>
    <w:rsid w:val="00BF6481"/>
    <w:rsid w:val="00C66E81"/>
    <w:rsid w:val="00CA33C5"/>
    <w:rsid w:val="00CC7F79"/>
    <w:rsid w:val="00CE3D44"/>
    <w:rsid w:val="00D1731D"/>
    <w:rsid w:val="00D47583"/>
    <w:rsid w:val="00DA397C"/>
    <w:rsid w:val="00E05856"/>
    <w:rsid w:val="00E72D13"/>
    <w:rsid w:val="00E87F36"/>
    <w:rsid w:val="00E96A05"/>
    <w:rsid w:val="00ED2748"/>
    <w:rsid w:val="00F528D1"/>
    <w:rsid w:val="00FE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A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5A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5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5749636</Template>
  <TotalTime>14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0109</dc:creator>
  <cp:lastModifiedBy>Каверзина Галина Александровна</cp:lastModifiedBy>
  <cp:revision>4</cp:revision>
  <cp:lastPrinted>2018-02-21T08:40:00Z</cp:lastPrinted>
  <dcterms:created xsi:type="dcterms:W3CDTF">2018-08-20T07:01:00Z</dcterms:created>
  <dcterms:modified xsi:type="dcterms:W3CDTF">2018-08-20T07:27:00Z</dcterms:modified>
</cp:coreProperties>
</file>